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德国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留学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随着交通的便利，经济的发展，越来越多人选择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去德国留学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前往德国留学学生是需要办理留学签证的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，以下为德国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留学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签证所需材料的清单。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留学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有效期限：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以使馆审核为主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停留期限：根据行程来定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入境次数：单次和多次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tbl>
      <w:tblPr>
        <w:tblStyle w:val="7"/>
        <w:tblW w:w="127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5"/>
        <w:gridCol w:w="3015"/>
        <w:gridCol w:w="5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7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301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76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975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留学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签证材料要求</w:t>
            </w: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•护照有效期应比申请的签证有效期富余至少3个月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•护照无破损•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有效期需半年以上（从申请签证有效期最后一天算起）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•护照须由护照持有者本人签名（中国申请人用中文签名）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•至少两页空白签证页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护照无破损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•两张6个月以内的白底证件照片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•尺寸为3.5 x 4.5厘米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•背景为白色的彩色照片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个人申请表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6"/>
                <w:sz w:val="21"/>
                <w:szCs w:val="21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6"/>
                <w:sz w:val="21"/>
                <w:szCs w:val="21"/>
                <w:shd w:val="clear" w:color="auto" w:fill="auto"/>
              </w:rPr>
              <w:t>完整、清晰的信息页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本人签名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签名务必与护照上的签名一致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•提供户口本上全体成员每一页的复印件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录取通知书（原件）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提供德国高校、或语言学校的录取通知书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学校的课程安排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银行账户对账单（原件）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近三个月内的收支明细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由银行盖章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账户持有人姓名应清晰可辨识（不能之后补填）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内容和格式均正确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/>
                <w:i w:val="0"/>
                <w:caps w:val="0"/>
                <w:color w:val="282828"/>
                <w:spacing w:val="6"/>
                <w:sz w:val="21"/>
                <w:szCs w:val="21"/>
              </w:rPr>
              <w:t>过往申根签证的复印件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•如之前有去过申根国家，需要提供之前申根签证的复印件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户口本（复印件）或外国人在中国的有效居留许可证（复印件）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•户口本材料，适用于中国公民，不需要翻译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•居留许可证适用于在华居住的外国公民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旅游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医疗保险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（原件+复印件）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•保险有效期必须覆盖整个在申根地区停留的时间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出具的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保险单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须是英文和中文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包括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由于生病或死亡而送返回国的费用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包括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急救和紧急住院的费用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•承保金额不低于30,000欧元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代办委托书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•提供申请者委托书，并有申请者本人的签证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代理人身份证或护照（原件+复印件）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•申请者需要代办时提供的材料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工作单位/自营企业开具的在职证明 （原件）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公司正式信头纸，注明公司的现址及现联络方式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•中文开具，并附上德文或英文翻译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•加盖公司公章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•由公司负责人亲笔签名（不接受电子签名）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工作单位/自营企业营业执照（复印件）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•有效的工作单位/自营企业营业执照的复印件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•加盖公司公章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68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  <w:t>在校证明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大学生或培训机构的学生提供在读证明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未成人人出具学生证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 </w:t>
            </w:r>
            <w:r>
              <w:rPr>
                <w:rStyle w:val="5"/>
                <w:rFonts w:hint="default"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学校出具的证明信</w:t>
            </w:r>
            <w:r>
              <w:rPr>
                <w:rFonts w:hint="default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Style w:val="5"/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4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5"/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经济来源证明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 </w:t>
            </w:r>
            <w:r>
              <w:rPr>
                <w:rStyle w:val="5"/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父母一方的银行对账单</w:t>
            </w:r>
            <w:r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  <w:t>原件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 </w:t>
            </w:r>
            <w:r>
              <w:rPr>
                <w:rStyle w:val="5"/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父母一方的在职证明</w:t>
            </w:r>
            <w:r>
              <w:rPr>
                <w:rFonts w:hint="default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原件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 </w:t>
            </w:r>
            <w:r>
              <w:rPr>
                <w:rFonts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用中文出具，并附德文或英文翻译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6" w:firstLineChars="200"/>
              <w:jc w:val="both"/>
              <w:textAlignment w:val="auto"/>
              <w:outlineLvl w:val="9"/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Style w:val="5"/>
                <w:rFonts w:hint="eastAsia" w:ascii="helvetica" w:hAnsi="helvetica" w:eastAsia="宋体" w:cs="helvetica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  <w:t>出生证明</w:t>
            </w:r>
            <w:r>
              <w:rPr>
                <w:rFonts w:hint="default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（原件+复印件</w:t>
            </w:r>
            <w:r>
              <w:rPr>
                <w:rFonts w:hint="eastAsia" w:ascii="helvetica" w:hAnsi="helvetica" w:eastAsia="宋体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240" w:lineRule="auto"/>
              <w:ind w:left="0" w:firstLine="0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ascii="helvetica" w:hAnsi="helvetica" w:eastAsia="helvetica" w:cs="helvetica"/>
                <w:i w:val="0"/>
                <w:caps w:val="0"/>
                <w:color w:val="282828"/>
                <w:spacing w:val="6"/>
                <w:sz w:val="21"/>
                <w:szCs w:val="21"/>
              </w:rPr>
              <w:t> </w:t>
            </w:r>
            <w:r>
              <w:rPr>
                <w:rFonts w:hint="default" w:ascii="helvetica" w:hAnsi="helvetica" w:eastAsia="helvetica" w:cs="helvetic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须经公证处公证并由中国外交部认证，有德文或英文译文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6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6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6"/>
          <w:sz w:val="21"/>
          <w:szCs w:val="21"/>
          <w:u w:val="none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1、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未成年人在提供经济来源证明时，如果与父母至少一方递交签证申请，则不需要提供证明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2、该签证在职人员、无业者、学生、未成年人、退休人员都可以申请。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以上为德国留学签证办理时所需的材料，如有不明白的地方，可以直接咨询德国签证服务中心。</w:t>
      </w:r>
    </w:p>
    <w:p>
      <w:pPr>
        <w:rPr>
          <w:rFonts w:hint="eastAsia" w:asciiTheme="minorEastAsia" w:hAnsiTheme="minorEastAsia" w:eastAsiaTheme="minorEastAsia" w:cstheme="minorEastAsia"/>
        </w:rPr>
      </w:pPr>
    </w:p>
    <w:p/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4" name="图片 4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784954"/>
    <w:rsid w:val="0DB739D8"/>
    <w:rsid w:val="23784954"/>
    <w:rsid w:val="23CC2368"/>
    <w:rsid w:val="285F5E2C"/>
    <w:rsid w:val="469A6853"/>
    <w:rsid w:val="62F13B0E"/>
    <w:rsid w:val="6D535020"/>
    <w:rsid w:val="7E9A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2018-05-29T08:40:00Z</dcterms:created>
  <dc:creator>运营二部——邱诗慧</dc:creator>
  <cp:lastModifiedBy>运营二部——邱诗慧</cp:lastModifiedBy>
  <dcterms:modified xsi:type="dcterms:W3CDTF">2018-07-10T02:47:17Z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